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D84" w:rsidRDefault="00142D84"/>
    <w:p w:rsidR="00142D84" w:rsidRDefault="00142D84" w:rsidP="00EF0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0462B">
        <w:rPr>
          <w:rFonts w:ascii="Times New Roman" w:hAnsi="Times New Roman" w:cs="Times New Roman"/>
          <w:sz w:val="24"/>
          <w:szCs w:val="24"/>
        </w:rPr>
        <w:t xml:space="preserve">Во исполнение Указа Президента РБ от 25.12.2009 № УП – 723 «об уполномоченном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462B">
        <w:rPr>
          <w:rFonts w:ascii="Times New Roman" w:hAnsi="Times New Roman" w:cs="Times New Roman"/>
          <w:sz w:val="24"/>
          <w:szCs w:val="24"/>
        </w:rPr>
        <w:t>республиканском органе исполнительной власти по организации и обеспечению отдыха и оздоровления детей» протокола совместного заседания комиссии по делам несовершеннолетних и защите их прав при Правительстве Республики Башкортостан и республиканской межведомственной комиссии по обеспечению отдыха, оздоровления и занятости детей, подростков и молодежи от 1</w:t>
      </w:r>
      <w:r>
        <w:rPr>
          <w:rFonts w:ascii="Times New Roman" w:hAnsi="Times New Roman" w:cs="Times New Roman"/>
          <w:sz w:val="24"/>
          <w:szCs w:val="24"/>
        </w:rPr>
        <w:t>0 апреля 20012 года № 1/1-2012</w:t>
      </w:r>
      <w:r w:rsidRPr="0000462B">
        <w:rPr>
          <w:rFonts w:ascii="Times New Roman" w:hAnsi="Times New Roman" w:cs="Times New Roman"/>
          <w:sz w:val="24"/>
          <w:szCs w:val="24"/>
        </w:rPr>
        <w:t xml:space="preserve"> и приказа Управления образования администрации муниципальн</w:t>
      </w:r>
      <w:r>
        <w:rPr>
          <w:rFonts w:ascii="Times New Roman" w:hAnsi="Times New Roman" w:cs="Times New Roman"/>
          <w:sz w:val="24"/>
          <w:szCs w:val="24"/>
        </w:rPr>
        <w:t>ого района Бирский район РБ № 125-К от 25</w:t>
      </w:r>
      <w:r w:rsidRPr="0000462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0462B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0462B">
        <w:rPr>
          <w:rFonts w:ascii="Times New Roman" w:hAnsi="Times New Roman" w:cs="Times New Roman"/>
          <w:sz w:val="24"/>
          <w:szCs w:val="24"/>
        </w:rPr>
        <w:t>г. «Об организации летнего отдыха детей и подростков в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0462B">
        <w:rPr>
          <w:rFonts w:ascii="Times New Roman" w:hAnsi="Times New Roman" w:cs="Times New Roman"/>
          <w:sz w:val="24"/>
          <w:szCs w:val="24"/>
        </w:rPr>
        <w:t xml:space="preserve"> году»  с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462B">
        <w:rPr>
          <w:rFonts w:ascii="Times New Roman" w:hAnsi="Times New Roman" w:cs="Times New Roman"/>
          <w:sz w:val="24"/>
          <w:szCs w:val="24"/>
        </w:rPr>
        <w:t>июня</w:t>
      </w:r>
      <w:r>
        <w:rPr>
          <w:rFonts w:ascii="Times New Roman" w:hAnsi="Times New Roman" w:cs="Times New Roman"/>
          <w:sz w:val="24"/>
          <w:szCs w:val="24"/>
        </w:rPr>
        <w:t xml:space="preserve"> по 02 июля</w:t>
      </w:r>
      <w:r w:rsidRPr="0000462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0462B">
        <w:rPr>
          <w:rFonts w:ascii="Times New Roman" w:hAnsi="Times New Roman" w:cs="Times New Roman"/>
          <w:sz w:val="24"/>
          <w:szCs w:val="24"/>
        </w:rPr>
        <w:t xml:space="preserve"> года был создан лагерь дневного пребывания по обеспечению отдыха, оздоровления и занятости детей в летний период.</w:t>
      </w:r>
    </w:p>
    <w:p w:rsidR="00142D84" w:rsidRDefault="00142D84" w:rsidP="00EF0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0462B">
        <w:rPr>
          <w:rFonts w:ascii="Times New Roman" w:hAnsi="Times New Roman" w:cs="Times New Roman"/>
          <w:sz w:val="24"/>
          <w:szCs w:val="24"/>
        </w:rPr>
        <w:t xml:space="preserve">Для реализации вышеуказанной цели в школе была активизирована работа по организации содержательного отдыха детей во время летних каникул.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00462B">
        <w:rPr>
          <w:rFonts w:ascii="Times New Roman" w:hAnsi="Times New Roman" w:cs="Times New Roman"/>
          <w:sz w:val="24"/>
          <w:szCs w:val="24"/>
        </w:rPr>
        <w:t>азработан</w:t>
      </w:r>
      <w:r>
        <w:rPr>
          <w:rFonts w:ascii="Times New Roman" w:hAnsi="Times New Roman" w:cs="Times New Roman"/>
          <w:sz w:val="24"/>
          <w:szCs w:val="24"/>
        </w:rPr>
        <w:t>а программа пришкольного  оздоровительного лагеря «Солнышко» на 2012-2015 учебный год, согласованная с информационным методическим центром г. Бирска и утвержденная директором МБОУ СОШ № 8.Программа предусматривает</w:t>
      </w:r>
      <w:r w:rsidRPr="0000462B">
        <w:rPr>
          <w:rFonts w:ascii="Times New Roman" w:hAnsi="Times New Roman" w:cs="Times New Roman"/>
          <w:sz w:val="24"/>
          <w:szCs w:val="24"/>
        </w:rPr>
        <w:t xml:space="preserve"> проведение для детей </w:t>
      </w:r>
      <w:r>
        <w:rPr>
          <w:rFonts w:ascii="Times New Roman" w:hAnsi="Times New Roman" w:cs="Times New Roman"/>
          <w:sz w:val="24"/>
          <w:szCs w:val="24"/>
        </w:rPr>
        <w:t>различных досуговых мероприятий по следующим направлениям:</w:t>
      </w: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60D0">
        <w:rPr>
          <w:rFonts w:ascii="Times New Roman" w:hAnsi="Times New Roman" w:cs="Times New Roman"/>
          <w:sz w:val="24"/>
          <w:szCs w:val="24"/>
        </w:rPr>
        <w:t>Художественно - творческое направление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Образовательное направление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Физкультурно-оздоровительная деятельность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Эстетическое направление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Трудовая деятельность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Гражданско-патриотическое направление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Здоровьесберегающее направление</w:t>
      </w:r>
    </w:p>
    <w:p w:rsidR="00142D84" w:rsidRPr="007C60D0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Досуговая деятельность</w:t>
      </w:r>
    </w:p>
    <w:p w:rsidR="00142D84" w:rsidRPr="0000462B" w:rsidRDefault="00142D84" w:rsidP="00EF0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0D0">
        <w:rPr>
          <w:rFonts w:ascii="Times New Roman" w:hAnsi="Times New Roman" w:cs="Times New Roman"/>
          <w:sz w:val="24"/>
          <w:szCs w:val="24"/>
        </w:rPr>
        <w:t xml:space="preserve"> </w:t>
      </w:r>
      <w:r w:rsidRPr="007C60D0">
        <w:rPr>
          <w:rFonts w:ascii="Times New Roman" w:hAnsi="Times New Roman" w:cs="Times New Roman"/>
          <w:sz w:val="24"/>
          <w:szCs w:val="24"/>
        </w:rPr>
        <w:tab/>
        <w:t>Кружковая деятельность</w:t>
      </w:r>
    </w:p>
    <w:p w:rsidR="00142D84" w:rsidRDefault="00142D84" w:rsidP="00EF0C43"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0462B">
        <w:rPr>
          <w:rFonts w:ascii="Times New Roman" w:hAnsi="Times New Roman" w:cs="Times New Roman"/>
          <w:sz w:val="24"/>
          <w:szCs w:val="24"/>
        </w:rPr>
        <w:t xml:space="preserve">Были предусмотрены и приняты меры по созданию условий для полноценного летнего отдыха, оздоровления и занятости детей с использованием базы </w:t>
      </w:r>
      <w:r>
        <w:rPr>
          <w:rFonts w:ascii="Times New Roman" w:hAnsi="Times New Roman" w:cs="Times New Roman"/>
          <w:sz w:val="24"/>
          <w:szCs w:val="24"/>
        </w:rPr>
        <w:t>МБОУ СОШ №8 г. Бирска.</w:t>
      </w:r>
      <w:bookmarkStart w:id="0" w:name="_GoBack"/>
      <w:bookmarkEnd w:id="0"/>
    </w:p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>
      <w:r>
        <w:t>«Открытие смены»</w:t>
      </w:r>
    </w:p>
    <w:p w:rsidR="00142D84" w:rsidRDefault="00142D8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7" o:spid="_x0000_i1025" type="#_x0000_t75" style="width:458.25pt;height:343.5pt;visibility:visible">
            <v:imagedata r:id="rId4" o:title=""/>
          </v:shape>
        </w:pict>
      </w:r>
    </w:p>
    <w:p w:rsidR="00142D84" w:rsidRDefault="00142D84">
      <w:r>
        <w:t>Конкурс «В гостях у сказки»</w:t>
      </w:r>
    </w:p>
    <w:p w:rsidR="00142D84" w:rsidRDefault="00142D84">
      <w:r>
        <w:rPr>
          <w:noProof/>
          <w:lang w:eastAsia="ru-RU"/>
        </w:rPr>
        <w:pict>
          <v:shape id="Рисунок 1" o:spid="_x0000_i1026" type="#_x0000_t75" style="width:476.25pt;height:354pt;visibility:visible">
            <v:imagedata r:id="rId5" o:title=""/>
          </v:shape>
        </w:pict>
      </w:r>
    </w:p>
    <w:p w:rsidR="00142D84" w:rsidRDefault="00142D84">
      <w:r>
        <w:rPr>
          <w:noProof/>
          <w:lang w:eastAsia="ru-RU"/>
        </w:rPr>
        <w:pict>
          <v:shape id="Рисунок 38" o:spid="_x0000_i1027" type="#_x0000_t75" style="width:447pt;height:335.25pt;visibility:visible">
            <v:imagedata r:id="rId6" o:title=""/>
          </v:shape>
        </w:pict>
      </w:r>
    </w:p>
    <w:p w:rsidR="00142D84" w:rsidRDefault="00142D84">
      <w:r>
        <w:t xml:space="preserve">РАЗДЕЛ: «Встреча с интересными людьми» </w:t>
      </w:r>
    </w:p>
    <w:p w:rsidR="00142D84" w:rsidRDefault="00142D84">
      <w:r>
        <w:t>«Встреча с кинологом»</w:t>
      </w:r>
    </w:p>
    <w:p w:rsidR="00142D84" w:rsidRDefault="00142D84">
      <w:r>
        <w:rPr>
          <w:noProof/>
          <w:lang w:eastAsia="ru-RU"/>
        </w:rPr>
        <w:pict>
          <v:shape id="Рисунок 3" o:spid="_x0000_i1028" type="#_x0000_t75" style="width:444pt;height:333pt;visibility:visible">
            <v:imagedata r:id="rId7" o:title=""/>
          </v:shape>
        </w:pict>
      </w:r>
    </w:p>
    <w:p w:rsidR="00142D84" w:rsidRDefault="00142D84">
      <w:r>
        <w:rPr>
          <w:noProof/>
          <w:lang w:eastAsia="ru-RU"/>
        </w:rPr>
        <w:pict>
          <v:shape id="Рисунок 4" o:spid="_x0000_i1029" type="#_x0000_t75" style="width:468pt;height:351pt;visibility:visible">
            <v:imagedata r:id="rId8" o:title=""/>
          </v:shape>
        </w:pict>
      </w:r>
    </w:p>
    <w:p w:rsidR="00142D84" w:rsidRDefault="00142D84"/>
    <w:p w:rsidR="00142D84" w:rsidRDefault="00142D84">
      <w:r>
        <w:rPr>
          <w:noProof/>
          <w:lang w:eastAsia="ru-RU"/>
        </w:rPr>
        <w:pict>
          <v:shape id="Рисунок 5" o:spid="_x0000_i1030" type="#_x0000_t75" style="width:468pt;height:351pt;visibility:visible">
            <v:imagedata r:id="rId9" o:title=""/>
          </v:shape>
        </w:pict>
      </w:r>
    </w:p>
    <w:p w:rsidR="00142D84" w:rsidRDefault="00142D84">
      <w:r>
        <w:rPr>
          <w:noProof/>
          <w:lang w:eastAsia="ru-RU"/>
        </w:rPr>
        <w:pict>
          <v:shape id="Рисунок 6" o:spid="_x0000_i1031" type="#_x0000_t75" style="width:468pt;height:351pt;visibility:visible">
            <v:imagedata r:id="rId10" o:title=""/>
          </v:shape>
        </w:pict>
      </w:r>
    </w:p>
    <w:p w:rsidR="00142D84" w:rsidRDefault="00142D84">
      <w:r>
        <w:t>«Мы в ответе за тех, кого приручили»</w:t>
      </w:r>
    </w:p>
    <w:p w:rsidR="00142D84" w:rsidRDefault="00142D84">
      <w:r>
        <w:rPr>
          <w:noProof/>
          <w:lang w:eastAsia="ru-RU"/>
        </w:rPr>
        <w:pict>
          <v:shape id="Рисунок 7" o:spid="_x0000_i1032" type="#_x0000_t75" style="width:468pt;height:351pt;visibility:visible">
            <v:imagedata r:id="rId11" o:title=""/>
          </v:shape>
        </w:pict>
      </w:r>
    </w:p>
    <w:p w:rsidR="00142D84" w:rsidRDefault="00142D84"/>
    <w:p w:rsidR="00142D84" w:rsidRDefault="00142D84">
      <w:r>
        <w:t>«Встреча с инспектором ГИБДД»</w:t>
      </w:r>
    </w:p>
    <w:p w:rsidR="00142D84" w:rsidRDefault="00142D84">
      <w:r>
        <w:rPr>
          <w:noProof/>
          <w:lang w:eastAsia="ru-RU"/>
        </w:rPr>
        <w:pict>
          <v:shape id="Рисунок 40" o:spid="_x0000_i1033" type="#_x0000_t75" style="width:468pt;height:242.25pt;visibility:visible">
            <v:imagedata r:id="rId12" o:title=""/>
          </v:shape>
        </w:pict>
      </w:r>
    </w:p>
    <w:p w:rsidR="00142D84" w:rsidRDefault="00142D84"/>
    <w:p w:rsidR="00142D84" w:rsidRDefault="00142D84"/>
    <w:p w:rsidR="00142D84" w:rsidRDefault="00142D84">
      <w:r>
        <w:t>«Соблюдай ПДД</w:t>
      </w:r>
    </w:p>
    <w:p w:rsidR="00142D84" w:rsidRDefault="00142D84">
      <w:r>
        <w:rPr>
          <w:noProof/>
          <w:lang w:eastAsia="ru-RU"/>
        </w:rPr>
        <w:pict>
          <v:shape id="Рисунок 41" o:spid="_x0000_i1034" type="#_x0000_t75" style="width:468pt;height:351pt;visibility:visible">
            <v:imagedata r:id="rId13" o:title=""/>
          </v:shape>
        </w:pict>
      </w:r>
    </w:p>
    <w:p w:rsidR="00142D84" w:rsidRDefault="00142D84"/>
    <w:p w:rsidR="00142D84" w:rsidRDefault="00142D84"/>
    <w:p w:rsidR="00142D84" w:rsidRDefault="00142D84">
      <w:r>
        <w:t>«Экскурсия в библиотеку»</w:t>
      </w:r>
    </w:p>
    <w:p w:rsidR="00142D84" w:rsidRDefault="00142D84"/>
    <w:p w:rsidR="00142D84" w:rsidRDefault="00142D84">
      <w:r>
        <w:rPr>
          <w:noProof/>
          <w:lang w:eastAsia="ru-RU"/>
        </w:rPr>
        <w:pict>
          <v:shape id="Рисунок 42" o:spid="_x0000_i1035" type="#_x0000_t75" style="width:468pt;height:351pt;visibility:visible">
            <v:imagedata r:id="rId14" o:title=""/>
          </v:shape>
        </w:pict>
      </w:r>
    </w:p>
    <w:p w:rsidR="00142D84" w:rsidRDefault="00142D84">
      <w:r>
        <w:t>«Экскурсия в Берендей»</w:t>
      </w:r>
    </w:p>
    <w:p w:rsidR="00142D84" w:rsidRDefault="00142D84">
      <w:r>
        <w:rPr>
          <w:noProof/>
          <w:lang w:eastAsia="ru-RU"/>
        </w:rPr>
        <w:pict>
          <v:shape id="Рисунок 43" o:spid="_x0000_i1036" type="#_x0000_t75" style="width:458.25pt;height:324pt;visibility:visible">
            <v:imagedata r:id="rId15" o:title=""/>
          </v:shape>
        </w:pict>
      </w:r>
    </w:p>
    <w:p w:rsidR="00142D84" w:rsidRDefault="00142D84">
      <w:r>
        <w:rPr>
          <w:noProof/>
          <w:lang w:eastAsia="ru-RU"/>
        </w:rPr>
        <w:pict>
          <v:shape id="Рисунок 44" o:spid="_x0000_i1037" type="#_x0000_t75" style="width:468pt;height:351pt;visibility:visible">
            <v:imagedata r:id="rId16" o:title=""/>
          </v:shape>
        </w:pict>
      </w:r>
    </w:p>
    <w:p w:rsidR="00142D84" w:rsidRDefault="00142D84">
      <w:r>
        <w:rPr>
          <w:noProof/>
          <w:lang w:eastAsia="ru-RU"/>
        </w:rPr>
        <w:pict>
          <v:shape id="Рисунок 45" o:spid="_x0000_i1038" type="#_x0000_t75" style="width:468pt;height:351pt;visibility:visible">
            <v:imagedata r:id="rId17" o:title=""/>
          </v:shape>
        </w:pict>
      </w:r>
    </w:p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/>
    <w:p w:rsidR="00142D84" w:rsidRDefault="00142D84">
      <w:r>
        <w:rPr>
          <w:noProof/>
          <w:lang w:eastAsia="ru-RU"/>
        </w:rPr>
        <w:pict>
          <v:shape id="Рисунок 46" o:spid="_x0000_i1039" type="#_x0000_t75" style="width:467.25pt;height:623.25pt;visibility:visible">
            <v:imagedata r:id="rId18" o:title=""/>
          </v:shape>
        </w:pict>
      </w:r>
    </w:p>
    <w:p w:rsidR="00142D84" w:rsidRDefault="00142D84"/>
    <w:p w:rsidR="00142D84" w:rsidRDefault="00142D84">
      <w:r>
        <w:rPr>
          <w:noProof/>
          <w:lang w:eastAsia="ru-RU"/>
        </w:rPr>
        <w:pict>
          <v:shape id="Рисунок 49" o:spid="_x0000_i1040" type="#_x0000_t75" style="width:468pt;height:351pt;visibility:visible">
            <v:imagedata r:id="rId19" o:title=""/>
          </v:shape>
        </w:pict>
      </w:r>
    </w:p>
    <w:p w:rsidR="00142D84" w:rsidRDefault="00142D84">
      <w:r>
        <w:t>«В музее «Бирское яблоко»</w:t>
      </w:r>
    </w:p>
    <w:p w:rsidR="00142D84" w:rsidRDefault="00142D84">
      <w:r>
        <w:rPr>
          <w:noProof/>
          <w:lang w:eastAsia="ru-RU"/>
        </w:rPr>
        <w:pict>
          <v:shape id="Рисунок 50" o:spid="_x0000_i1041" type="#_x0000_t75" style="width:468pt;height:351pt;visibility:visible">
            <v:imagedata r:id="rId20" o:title=""/>
          </v:shape>
        </w:pict>
      </w:r>
    </w:p>
    <w:p w:rsidR="00142D84" w:rsidRDefault="00142D84"/>
    <w:p w:rsidR="00142D84" w:rsidRDefault="00142D84">
      <w:r>
        <w:t>«Экскурсия в исторический Музей»</w:t>
      </w:r>
    </w:p>
    <w:p w:rsidR="00142D84" w:rsidRDefault="00142D84">
      <w:r>
        <w:rPr>
          <w:noProof/>
          <w:lang w:eastAsia="ru-RU"/>
        </w:rPr>
        <w:pict>
          <v:shape id="Рисунок 51" o:spid="_x0000_i1042" type="#_x0000_t75" style="width:478.5pt;height:362.25pt;visibility:visible">
            <v:imagedata r:id="rId21" o:title=""/>
          </v:shape>
        </w:pict>
      </w:r>
    </w:p>
    <w:p w:rsidR="00142D84" w:rsidRDefault="00142D84">
      <w:r>
        <w:rPr>
          <w:noProof/>
          <w:lang w:eastAsia="ru-RU"/>
        </w:rPr>
        <w:pict>
          <v:shape id="Рисунок 47" o:spid="_x0000_i1043" type="#_x0000_t75" style="width:474pt;height:352.5pt;visibility:visible">
            <v:imagedata r:id="rId22" o:title=""/>
          </v:shape>
        </w:pict>
      </w:r>
    </w:p>
    <w:sectPr w:rsidR="00142D84" w:rsidSect="00EF0C43">
      <w:pgSz w:w="11906" w:h="16838"/>
      <w:pgMar w:top="720" w:right="720" w:bottom="720" w:left="720" w:header="708" w:footer="708" w:gutter="0"/>
      <w:pgBorders w:display="firstPage" w:offsetFrom="page">
        <w:top w:val="sun" w:sz="8" w:space="24" w:color="auto"/>
        <w:left w:val="sun" w:sz="8" w:space="24" w:color="auto"/>
        <w:bottom w:val="sun" w:sz="8" w:space="24" w:color="auto"/>
        <w:right w:val="sun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009D"/>
    <w:rsid w:val="0000462B"/>
    <w:rsid w:val="000C7CD7"/>
    <w:rsid w:val="00142D84"/>
    <w:rsid w:val="002156DB"/>
    <w:rsid w:val="002878E2"/>
    <w:rsid w:val="003B291A"/>
    <w:rsid w:val="004C009D"/>
    <w:rsid w:val="00752708"/>
    <w:rsid w:val="007C5460"/>
    <w:rsid w:val="007C60D0"/>
    <w:rsid w:val="007E1FC0"/>
    <w:rsid w:val="007F2C09"/>
    <w:rsid w:val="0083673D"/>
    <w:rsid w:val="008603FB"/>
    <w:rsid w:val="00875C8E"/>
    <w:rsid w:val="008A7A08"/>
    <w:rsid w:val="00946DA1"/>
    <w:rsid w:val="00A27E0D"/>
    <w:rsid w:val="00B3340F"/>
    <w:rsid w:val="00BC23FE"/>
    <w:rsid w:val="00CD51B7"/>
    <w:rsid w:val="00E1291F"/>
    <w:rsid w:val="00E7482F"/>
    <w:rsid w:val="00E775D6"/>
    <w:rsid w:val="00EF0C43"/>
    <w:rsid w:val="00EF5F4C"/>
    <w:rsid w:val="00F75F29"/>
    <w:rsid w:val="00FF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91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5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11</Pages>
  <Words>308</Words>
  <Characters>1760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Server</cp:lastModifiedBy>
  <cp:revision>7</cp:revision>
  <dcterms:created xsi:type="dcterms:W3CDTF">2012-09-19T14:29:00Z</dcterms:created>
  <dcterms:modified xsi:type="dcterms:W3CDTF">2014-02-20T07:08:00Z</dcterms:modified>
</cp:coreProperties>
</file>